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515B" w14:textId="40396691" w:rsidR="00D63889" w:rsidRDefault="003C45C2" w:rsidP="003C45C2">
      <w:pPr>
        <w:spacing w:line="580" w:lineRule="exact"/>
        <w:ind w:right="640"/>
        <w:rPr>
          <w:rFonts w:ascii="黑体" w:eastAsia="黑体" w:hAnsi="黑体" w:cs="仿宋_GB2312"/>
          <w:bCs/>
          <w:kern w:val="32"/>
          <w:sz w:val="32"/>
          <w:szCs w:val="32"/>
        </w:rPr>
      </w:pPr>
      <w:r w:rsidRPr="003C45C2">
        <w:rPr>
          <w:rFonts w:ascii="黑体" w:eastAsia="黑体" w:hAnsi="黑体" w:cs="仿宋_GB2312" w:hint="eastAsia"/>
          <w:bCs/>
          <w:kern w:val="32"/>
          <w:sz w:val="32"/>
          <w:szCs w:val="32"/>
        </w:rPr>
        <w:t>附件</w:t>
      </w:r>
      <w:r>
        <w:rPr>
          <w:rFonts w:ascii="黑体" w:eastAsia="黑体" w:hAnsi="黑体" w:cs="仿宋_GB2312" w:hint="eastAsia"/>
          <w:bCs/>
          <w:kern w:val="32"/>
          <w:sz w:val="32"/>
          <w:szCs w:val="32"/>
        </w:rPr>
        <w:t xml:space="preserve">                                           </w:t>
      </w:r>
      <w:r w:rsidRPr="003C45C2">
        <w:rPr>
          <w:rFonts w:ascii="黑体" w:eastAsia="黑体" w:hAnsi="黑体" w:cs="仿宋_GB2312" w:hint="eastAsia"/>
          <w:bCs/>
          <w:kern w:val="32"/>
          <w:sz w:val="32"/>
          <w:szCs w:val="32"/>
        </w:rPr>
        <w:t>样表</w:t>
      </w:r>
    </w:p>
    <w:p w14:paraId="78523F7C" w14:textId="77777777" w:rsidR="003C45C2" w:rsidRDefault="003C45C2">
      <w:pPr>
        <w:spacing w:line="580" w:lineRule="exact"/>
        <w:ind w:right="640"/>
        <w:jc w:val="left"/>
        <w:rPr>
          <w:rFonts w:ascii="黑体" w:eastAsia="黑体" w:hAnsi="黑体" w:cs="仿宋_GB2312"/>
          <w:bCs/>
          <w:kern w:val="32"/>
          <w:sz w:val="32"/>
          <w:szCs w:val="32"/>
        </w:rPr>
      </w:pPr>
    </w:p>
    <w:p w14:paraId="2EEC04D2" w14:textId="77777777" w:rsidR="003C45C2" w:rsidRDefault="003C45C2" w:rsidP="003C45C2">
      <w:pPr>
        <w:spacing w:line="580" w:lineRule="exact"/>
      </w:pPr>
    </w:p>
    <w:p w14:paraId="2F81AA42" w14:textId="77777777" w:rsidR="003C45C2" w:rsidRDefault="003C45C2" w:rsidP="003C45C2">
      <w:pPr>
        <w:spacing w:line="580" w:lineRule="exact"/>
      </w:pPr>
    </w:p>
    <w:p w14:paraId="1C6D61C6" w14:textId="77777777" w:rsidR="003C45C2" w:rsidRDefault="003C45C2" w:rsidP="003C45C2">
      <w:pPr>
        <w:spacing w:line="580" w:lineRule="exact"/>
      </w:pPr>
    </w:p>
    <w:p w14:paraId="2B4C9A75" w14:textId="77777777" w:rsidR="003C45C2" w:rsidRDefault="003C45C2" w:rsidP="003C45C2">
      <w:pPr>
        <w:spacing w:line="580" w:lineRule="exact"/>
      </w:pPr>
    </w:p>
    <w:p w14:paraId="34CE56D1" w14:textId="77777777" w:rsidR="003C45C2" w:rsidRDefault="003C45C2" w:rsidP="003C45C2">
      <w:pPr>
        <w:spacing w:line="580" w:lineRule="exact"/>
        <w:jc w:val="center"/>
        <w:rPr>
          <w:rFonts w:ascii="小标宋" w:eastAsia="小标宋" w:hAnsi="小标宋" w:cs="小标宋"/>
          <w:bCs/>
          <w:sz w:val="44"/>
          <w:szCs w:val="44"/>
        </w:rPr>
      </w:pPr>
      <w:bookmarkStart w:id="0" w:name="OLE_LINK6"/>
      <w:r>
        <w:rPr>
          <w:rFonts w:ascii="小标宋" w:eastAsia="小标宋" w:hAnsi="小标宋" w:cs="小标宋" w:hint="eastAsia"/>
          <w:bCs/>
          <w:sz w:val="44"/>
          <w:szCs w:val="44"/>
        </w:rPr>
        <w:t>中国科协青年科技人才培育工程</w:t>
      </w:r>
      <w:r>
        <w:rPr>
          <w:rFonts w:ascii="小标宋" w:eastAsia="小标宋" w:hAnsi="小标宋" w:cs="小标宋" w:hint="eastAsia"/>
          <w:bCs/>
          <w:sz w:val="44"/>
          <w:szCs w:val="44"/>
        </w:rPr>
        <w:br/>
        <w:t>博士生专项计划</w:t>
      </w:r>
    </w:p>
    <w:p w14:paraId="6AE5615F" w14:textId="77777777" w:rsidR="003C45C2" w:rsidRDefault="003C45C2" w:rsidP="003C45C2">
      <w:pPr>
        <w:spacing w:beforeLines="100" w:before="240" w:line="760" w:lineRule="exact"/>
        <w:jc w:val="center"/>
        <w:rPr>
          <w:rFonts w:ascii="小标宋" w:eastAsia="小标宋" w:hAnsi="小标宋" w:cs="小标宋"/>
          <w:bCs/>
          <w:sz w:val="72"/>
        </w:rPr>
      </w:pPr>
      <w:r>
        <w:rPr>
          <w:rFonts w:ascii="小标宋" w:eastAsia="小标宋" w:hAnsi="小标宋" w:cs="小标宋" w:hint="eastAsia"/>
          <w:bCs/>
          <w:sz w:val="72"/>
        </w:rPr>
        <w:t>推荐表</w:t>
      </w:r>
      <w:bookmarkEnd w:id="0"/>
    </w:p>
    <w:p w14:paraId="2177F82A" w14:textId="77777777" w:rsidR="003C45C2" w:rsidRPr="004A3457" w:rsidRDefault="003C45C2" w:rsidP="003C45C2">
      <w:pPr>
        <w:spacing w:line="580" w:lineRule="exact"/>
        <w:rPr>
          <w:b/>
          <w:sz w:val="32"/>
        </w:rPr>
      </w:pPr>
    </w:p>
    <w:p w14:paraId="1278158A" w14:textId="77777777" w:rsidR="003C45C2" w:rsidRDefault="003C45C2" w:rsidP="003C45C2">
      <w:pPr>
        <w:spacing w:line="580" w:lineRule="exact"/>
        <w:rPr>
          <w:b/>
          <w:sz w:val="32"/>
        </w:rPr>
      </w:pPr>
    </w:p>
    <w:p w14:paraId="23DEFE0A" w14:textId="77777777" w:rsidR="003C45C2" w:rsidRDefault="003C45C2" w:rsidP="003C45C2">
      <w:pPr>
        <w:spacing w:line="580" w:lineRule="exact"/>
        <w:rPr>
          <w:b/>
          <w:sz w:val="32"/>
        </w:rPr>
      </w:pPr>
    </w:p>
    <w:p w14:paraId="3CC4943C" w14:textId="77777777" w:rsidR="003C45C2" w:rsidRDefault="003C45C2" w:rsidP="003C45C2">
      <w:pPr>
        <w:spacing w:line="58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5C778A07" w14:textId="77777777" w:rsidR="003C45C2" w:rsidRDefault="003C45C2" w:rsidP="003C45C2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70F70C47" w14:textId="77777777" w:rsidR="003C45C2" w:rsidRDefault="003C45C2" w:rsidP="003C45C2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509EE28C" w14:textId="77777777" w:rsidR="003C45C2" w:rsidRDefault="003C45C2" w:rsidP="003C45C2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7A65FE48" w14:textId="77777777" w:rsidR="003C45C2" w:rsidRDefault="003C45C2" w:rsidP="003C45C2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35D8FFCD" w14:textId="77777777" w:rsidR="003C45C2" w:rsidRDefault="003C45C2" w:rsidP="003C45C2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60DA27D3" w14:textId="77777777" w:rsidR="003C45C2" w:rsidRDefault="003C45C2" w:rsidP="003C45C2">
      <w:pPr>
        <w:spacing w:line="580" w:lineRule="exact"/>
        <w:jc w:val="center"/>
      </w:pPr>
      <w:r>
        <w:rPr>
          <w:rFonts w:ascii="楷体_GB2312" w:eastAsia="楷体_GB2312" w:hint="eastAsia"/>
          <w:sz w:val="30"/>
          <w:szCs w:val="30"/>
        </w:rPr>
        <w:t>中国科协组织人事部制表</w:t>
      </w:r>
    </w:p>
    <w:p w14:paraId="2C36A704" w14:textId="77777777" w:rsidR="003C45C2" w:rsidRDefault="003C45C2" w:rsidP="003C45C2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3"/>
        <w:gridCol w:w="1686"/>
        <w:gridCol w:w="1855"/>
        <w:gridCol w:w="1685"/>
        <w:gridCol w:w="1650"/>
      </w:tblGrid>
      <w:tr w:rsidR="003C45C2" w14:paraId="5344A6E2" w14:textId="77777777" w:rsidTr="000843C0">
        <w:trPr>
          <w:trHeight w:hRule="exact"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045E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61AB" w14:textId="77777777" w:rsidR="003C45C2" w:rsidRDefault="003C45C2" w:rsidP="000843C0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9698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04E8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C2141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个人1寸证件照（蓝底），</w:t>
            </w:r>
            <w:r>
              <w:rPr>
                <w:rFonts w:ascii="华文仿宋" w:eastAsia="华文仿宋" w:hAnsi="华文仿宋"/>
                <w:szCs w:val="28"/>
              </w:rPr>
              <w:t>JPG格式，不超过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/>
                <w:szCs w:val="28"/>
              </w:rPr>
              <w:t>M。</w:t>
            </w:r>
          </w:p>
        </w:tc>
      </w:tr>
      <w:tr w:rsidR="003C45C2" w14:paraId="5C587908" w14:textId="77777777" w:rsidTr="000843C0">
        <w:trPr>
          <w:trHeight w:hRule="exact"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1800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810E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D3C0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222D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DF62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1F4B2747" w14:textId="77777777" w:rsidTr="000843C0">
        <w:trPr>
          <w:trHeight w:hRule="exact"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1E38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1CEB" w14:textId="77777777" w:rsidR="003C45C2" w:rsidRDefault="003C45C2" w:rsidP="000843C0">
            <w:pPr>
              <w:ind w:firstLineChars="100" w:firstLine="21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1D4B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8962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44D9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33FA0585" w14:textId="77777777" w:rsidTr="000843C0">
        <w:trPr>
          <w:trHeight w:hRule="exact"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9E98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86F1DB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920B9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691B98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6D83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2C2A8455" w14:textId="77777777" w:rsidTr="000843C0">
        <w:trPr>
          <w:trHeight w:hRule="exact"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8B5F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7CFF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3966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D426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31A179AB" w14:textId="77777777" w:rsidTr="000843C0">
        <w:trPr>
          <w:trHeight w:hRule="exact"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7223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EB0EF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6A35B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25AE6E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143FAE6F" w14:textId="77777777" w:rsidTr="000843C0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6872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44904B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04D89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B54C3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298E1047" w14:textId="77777777" w:rsidTr="000843C0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399E2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370D6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  <w:p w14:paraId="580C6D46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904B9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C71570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0B2ED90F" w14:textId="77777777" w:rsidTr="000843C0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33C2C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84FA8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BA8B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5084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1D164C28" w14:textId="77777777" w:rsidTr="000843C0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C6BA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A2D6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E0B5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480F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38DCBF04" w14:textId="77777777" w:rsidTr="000843C0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52CD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是否获得省级优秀</w:t>
            </w:r>
          </w:p>
          <w:p w14:paraId="38996C1F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BF98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1E5B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7E1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52D366D1" w14:textId="77777777" w:rsidTr="000843C0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D2D9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92DF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25CB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  <w:p w14:paraId="6FAE99BC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BBF5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2470A539" w14:textId="77777777" w:rsidTr="000843C0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3E57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拟毕业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3DFD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D718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98CC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62CF3A6E" w14:textId="77777777" w:rsidTr="000843C0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F50C1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9B5CE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09ACB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747E022D" w14:textId="77777777" w:rsidTr="000843C0">
        <w:trPr>
          <w:trHeight w:val="699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18240" w14:textId="77777777" w:rsidR="003C45C2" w:rsidRDefault="003C45C2" w:rsidP="000843C0">
            <w:pPr>
              <w:jc w:val="left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EA77E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C693B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75C6202B" w14:textId="77777777" w:rsidTr="000843C0">
        <w:trPr>
          <w:trHeight w:val="723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8165" w14:textId="77777777" w:rsidR="003C45C2" w:rsidRDefault="003C45C2" w:rsidP="000843C0">
            <w:pPr>
              <w:jc w:val="left"/>
              <w:rPr>
                <w:rFonts w:ascii="仿宋_GB2312" w:eastAsia="仿宋_GB2312" w:hAnsi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BBB5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FB8D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</w:tbl>
    <w:p w14:paraId="4CCD0A8E" w14:textId="77777777" w:rsidR="003C45C2" w:rsidRDefault="003C45C2" w:rsidP="003C45C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3121"/>
        <w:gridCol w:w="2410"/>
        <w:gridCol w:w="1701"/>
      </w:tblGrid>
      <w:tr w:rsidR="003C45C2" w14:paraId="3BC591F1" w14:textId="77777777" w:rsidTr="000843C0">
        <w:trPr>
          <w:trHeight w:hRule="exact" w:val="737"/>
          <w:jc w:val="center"/>
        </w:trPr>
        <w:tc>
          <w:tcPr>
            <w:tcW w:w="1807" w:type="dxa"/>
            <w:vAlign w:val="center"/>
          </w:tcPr>
          <w:p w14:paraId="711ACA04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2BC4F2E4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14:paraId="3DA6DCFC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14:paraId="45788650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学位</w:t>
            </w:r>
          </w:p>
        </w:tc>
      </w:tr>
      <w:tr w:rsidR="003C45C2" w14:paraId="72551CA7" w14:textId="77777777" w:rsidTr="000843C0">
        <w:trPr>
          <w:trHeight w:hRule="exact" w:val="553"/>
          <w:jc w:val="center"/>
        </w:trPr>
        <w:tc>
          <w:tcPr>
            <w:tcW w:w="1807" w:type="dxa"/>
            <w:vAlign w:val="center"/>
          </w:tcPr>
          <w:p w14:paraId="257C8D17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63D6A39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D20CF64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C1227F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5542D4A2" w14:textId="77777777" w:rsidTr="000843C0">
        <w:trPr>
          <w:trHeight w:hRule="exact" w:val="554"/>
          <w:jc w:val="center"/>
        </w:trPr>
        <w:tc>
          <w:tcPr>
            <w:tcW w:w="1807" w:type="dxa"/>
            <w:vAlign w:val="center"/>
          </w:tcPr>
          <w:p w14:paraId="46392D8D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A954FDE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D25C2B9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CAC338F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30CF6A7A" w14:textId="77777777" w:rsidTr="000843C0">
        <w:trPr>
          <w:trHeight w:hRule="exact" w:val="513"/>
          <w:jc w:val="center"/>
        </w:trPr>
        <w:tc>
          <w:tcPr>
            <w:tcW w:w="1807" w:type="dxa"/>
            <w:vAlign w:val="center"/>
          </w:tcPr>
          <w:p w14:paraId="7FE422F7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6E1E4EF2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C78570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056E657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250D653F" w14:textId="77777777" w:rsidTr="000843C0">
        <w:trPr>
          <w:trHeight w:hRule="exact" w:val="527"/>
          <w:jc w:val="center"/>
        </w:trPr>
        <w:tc>
          <w:tcPr>
            <w:tcW w:w="1807" w:type="dxa"/>
            <w:vAlign w:val="center"/>
          </w:tcPr>
          <w:p w14:paraId="2034A01E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DEF518D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185FF9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F268D74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C45C2" w14:paraId="5FE1D62A" w14:textId="77777777" w:rsidTr="000843C0">
        <w:trPr>
          <w:trHeight w:hRule="exact" w:val="550"/>
          <w:jc w:val="center"/>
        </w:trPr>
        <w:tc>
          <w:tcPr>
            <w:tcW w:w="1807" w:type="dxa"/>
            <w:vAlign w:val="center"/>
          </w:tcPr>
          <w:p w14:paraId="0DF1F985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6FE140F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C545024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9933841" w14:textId="77777777" w:rsidR="003C45C2" w:rsidRDefault="003C45C2" w:rsidP="000843C0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</w:tbl>
    <w:p w14:paraId="75E1E26B" w14:textId="77777777" w:rsidR="003C45C2" w:rsidRDefault="003C45C2" w:rsidP="003C45C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三、已取得的代表性成果（不超过5项）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1294"/>
        <w:gridCol w:w="1445"/>
        <w:gridCol w:w="2833"/>
        <w:gridCol w:w="2824"/>
      </w:tblGrid>
      <w:tr w:rsidR="003C45C2" w14:paraId="5595EBDE" w14:textId="77777777" w:rsidTr="000843C0">
        <w:trPr>
          <w:trHeight w:val="700"/>
          <w:jc w:val="center"/>
        </w:trPr>
        <w:tc>
          <w:tcPr>
            <w:tcW w:w="635" w:type="dxa"/>
            <w:vAlign w:val="center"/>
          </w:tcPr>
          <w:p w14:paraId="75B828EA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 w14:paraId="35069790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14:paraId="58F14135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14:paraId="3A5F7C8D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vAlign w:val="center"/>
          </w:tcPr>
          <w:p w14:paraId="7C39EF15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3C45C2" w14:paraId="4EADB08B" w14:textId="77777777" w:rsidTr="000843C0">
        <w:trPr>
          <w:jc w:val="center"/>
        </w:trPr>
        <w:tc>
          <w:tcPr>
            <w:tcW w:w="635" w:type="dxa"/>
            <w:vAlign w:val="center"/>
          </w:tcPr>
          <w:p w14:paraId="73868B92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1</w:t>
            </w:r>
          </w:p>
        </w:tc>
        <w:tc>
          <w:tcPr>
            <w:tcW w:w="1294" w:type="dxa"/>
          </w:tcPr>
          <w:p w14:paraId="0BA55DC6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620B209C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5FEEFCE7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6E6909E6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C45C2" w14:paraId="55545E6B" w14:textId="77777777" w:rsidTr="000843C0">
        <w:trPr>
          <w:jc w:val="center"/>
        </w:trPr>
        <w:tc>
          <w:tcPr>
            <w:tcW w:w="635" w:type="dxa"/>
            <w:vAlign w:val="center"/>
          </w:tcPr>
          <w:p w14:paraId="785AA53A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2</w:t>
            </w:r>
          </w:p>
        </w:tc>
        <w:tc>
          <w:tcPr>
            <w:tcW w:w="1294" w:type="dxa"/>
          </w:tcPr>
          <w:p w14:paraId="48818F04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2D586A7D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33FA15AD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1C1E66A4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C45C2" w14:paraId="779289FE" w14:textId="77777777" w:rsidTr="000843C0">
        <w:trPr>
          <w:jc w:val="center"/>
        </w:trPr>
        <w:tc>
          <w:tcPr>
            <w:tcW w:w="635" w:type="dxa"/>
            <w:vAlign w:val="center"/>
          </w:tcPr>
          <w:p w14:paraId="20B71B98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3</w:t>
            </w:r>
          </w:p>
        </w:tc>
        <w:tc>
          <w:tcPr>
            <w:tcW w:w="1294" w:type="dxa"/>
          </w:tcPr>
          <w:p w14:paraId="2BAA5F33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4212FE38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6DAF8A40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0257A646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C45C2" w14:paraId="50482169" w14:textId="77777777" w:rsidTr="000843C0">
        <w:trPr>
          <w:jc w:val="center"/>
        </w:trPr>
        <w:tc>
          <w:tcPr>
            <w:tcW w:w="635" w:type="dxa"/>
            <w:vAlign w:val="center"/>
          </w:tcPr>
          <w:p w14:paraId="4BC4C8D1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4</w:t>
            </w:r>
          </w:p>
        </w:tc>
        <w:tc>
          <w:tcPr>
            <w:tcW w:w="1294" w:type="dxa"/>
          </w:tcPr>
          <w:p w14:paraId="5758C7ED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03FAAC50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42B12B0A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21CCFE65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C45C2" w14:paraId="2B109376" w14:textId="77777777" w:rsidTr="000843C0">
        <w:trPr>
          <w:jc w:val="center"/>
        </w:trPr>
        <w:tc>
          <w:tcPr>
            <w:tcW w:w="635" w:type="dxa"/>
            <w:vAlign w:val="center"/>
          </w:tcPr>
          <w:p w14:paraId="7A36A63D" w14:textId="77777777" w:rsidR="003C45C2" w:rsidRDefault="003C45C2" w:rsidP="000843C0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5</w:t>
            </w:r>
          </w:p>
        </w:tc>
        <w:tc>
          <w:tcPr>
            <w:tcW w:w="1294" w:type="dxa"/>
          </w:tcPr>
          <w:p w14:paraId="1D945DFC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5FE64EB5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21665E81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6F445227" w14:textId="77777777" w:rsidR="003C45C2" w:rsidRDefault="003C45C2" w:rsidP="00084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35F5E1EC" w14:textId="77777777" w:rsidR="003C45C2" w:rsidRDefault="003C45C2" w:rsidP="003C45C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3C45C2" w14:paraId="6455471A" w14:textId="77777777" w:rsidTr="000843C0">
        <w:trPr>
          <w:trHeight w:val="364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DC39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eastAsia="华文仿宋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3695ACD4" w14:textId="77777777" w:rsidR="003C45C2" w:rsidRDefault="003C45C2" w:rsidP="003C45C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3C45C2" w14:paraId="7A9B71F1" w14:textId="77777777" w:rsidTr="000843C0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0893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4699B4C9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11B96481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10516868" w14:textId="77777777" w:rsidR="003C45C2" w:rsidRDefault="003C45C2" w:rsidP="000843C0">
            <w:pPr>
              <w:spacing w:line="580" w:lineRule="exact"/>
              <w:rPr>
                <w:rFonts w:eastAsia="仿宋_GB2312"/>
              </w:rPr>
            </w:pPr>
          </w:p>
          <w:p w14:paraId="1E1F1275" w14:textId="77777777" w:rsidR="003C45C2" w:rsidRDefault="003C45C2" w:rsidP="000843C0">
            <w:pPr>
              <w:spacing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</w:t>
            </w:r>
            <w:r>
              <w:rPr>
                <w:rFonts w:eastAsia="仿宋_GB2312" w:hint="eastAsia"/>
              </w:rPr>
              <w:t>承诺人：</w:t>
            </w:r>
          </w:p>
          <w:p w14:paraId="2913E095" w14:textId="77777777" w:rsidR="003C45C2" w:rsidRDefault="003C45C2" w:rsidP="000843C0">
            <w:pPr>
              <w:spacing w:line="580" w:lineRule="exact"/>
              <w:ind w:firstLineChars="2700" w:firstLine="567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386F2522" w14:textId="77777777" w:rsidR="003C45C2" w:rsidRDefault="003C45C2" w:rsidP="003C45C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六、导师意见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3C45C2" w14:paraId="15289502" w14:textId="77777777" w:rsidTr="000843C0">
        <w:trPr>
          <w:trHeight w:val="4674"/>
        </w:trPr>
        <w:tc>
          <w:tcPr>
            <w:tcW w:w="9061" w:type="dxa"/>
          </w:tcPr>
          <w:p w14:paraId="1AF0697D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140B959D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1B775A2A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</w:pPr>
          </w:p>
          <w:p w14:paraId="4CCAC497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14:paraId="19E4ABB3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eastAsia="仿宋_GB2312" w:hint="eastAsia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导师（本人签字）：</w:t>
            </w:r>
          </w:p>
          <w:p w14:paraId="749BB982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月   日</w:t>
            </w:r>
          </w:p>
        </w:tc>
      </w:tr>
    </w:tbl>
    <w:p w14:paraId="50E92D0A" w14:textId="77777777" w:rsidR="003C45C2" w:rsidRDefault="003C45C2" w:rsidP="003C45C2">
      <w:pPr>
        <w:spacing w:beforeLines="50" w:before="120" w:afterLines="50" w:after="120" w:line="580" w:lineRule="exact"/>
        <w:rPr>
          <w:rFonts w:ascii="黑体" w:eastAsia="黑体" w:hAnsi="Calibri"/>
          <w:sz w:val="30"/>
          <w:szCs w:val="30"/>
        </w:rPr>
      </w:pPr>
    </w:p>
    <w:p w14:paraId="1C71C522" w14:textId="77777777" w:rsidR="003C45C2" w:rsidRDefault="003C45C2" w:rsidP="003C45C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七、推荐意见（由具有推荐资格的机构等出具）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3C45C2" w14:paraId="65193A0E" w14:textId="77777777" w:rsidTr="000843C0">
        <w:trPr>
          <w:trHeight w:val="4674"/>
        </w:trPr>
        <w:tc>
          <w:tcPr>
            <w:tcW w:w="9061" w:type="dxa"/>
          </w:tcPr>
          <w:p w14:paraId="53A45D6D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63A101A7" w14:textId="77777777" w:rsidR="003C45C2" w:rsidRDefault="003C45C2" w:rsidP="000843C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32C94274" w14:textId="77777777" w:rsidR="003C45C2" w:rsidRDefault="003C45C2" w:rsidP="000843C0">
            <w:pPr>
              <w:spacing w:beforeLines="50" w:before="120" w:afterLines="50" w:after="12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6E072D5C" w14:textId="77777777" w:rsidR="003C45C2" w:rsidRDefault="003C45C2" w:rsidP="000843C0">
            <w:pPr>
              <w:pStyle w:val="3"/>
            </w:pPr>
          </w:p>
          <w:p w14:paraId="24641EBB" w14:textId="77777777" w:rsidR="003C45C2" w:rsidRDefault="003C45C2" w:rsidP="000843C0">
            <w:pPr>
              <w:spacing w:beforeLines="50" w:before="120" w:afterLines="50" w:after="120" w:line="580" w:lineRule="exact"/>
              <w:rPr>
                <w:rFonts w:eastAsia="仿宋_GB231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 w:hint="eastAsia"/>
              </w:rPr>
              <w:t>盖章</w:t>
            </w:r>
          </w:p>
          <w:p w14:paraId="2FFBAC99" w14:textId="77777777" w:rsidR="003C45C2" w:rsidRDefault="003C45C2" w:rsidP="000843C0">
            <w:pPr>
              <w:spacing w:beforeLines="50" w:before="120" w:afterLines="50" w:after="120"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13D50813" w14:textId="77777777" w:rsidR="003C45C2" w:rsidRDefault="003C45C2" w:rsidP="003C45C2">
      <w:pPr>
        <w:spacing w:line="580" w:lineRule="exact"/>
      </w:pPr>
    </w:p>
    <w:p w14:paraId="6EA38456" w14:textId="77777777" w:rsidR="003C45C2" w:rsidRDefault="003C45C2" w:rsidP="003C45C2">
      <w:pPr>
        <w:spacing w:line="580" w:lineRule="exact"/>
      </w:pPr>
    </w:p>
    <w:p w14:paraId="1218C35E" w14:textId="77777777" w:rsidR="003C45C2" w:rsidRDefault="003C45C2" w:rsidP="003C45C2">
      <w:pPr>
        <w:pStyle w:val="ac"/>
        <w:spacing w:line="580" w:lineRule="exact"/>
        <w:ind w:left="1260" w:hanging="420"/>
      </w:pPr>
    </w:p>
    <w:p w14:paraId="5B0BA4D2" w14:textId="77777777" w:rsidR="003C45C2" w:rsidRDefault="003C45C2" w:rsidP="003C45C2">
      <w:pPr>
        <w:pStyle w:val="ae"/>
      </w:pPr>
    </w:p>
    <w:p w14:paraId="68BEE48D" w14:textId="77777777" w:rsidR="003C45C2" w:rsidRDefault="003C45C2" w:rsidP="003C45C2">
      <w:pPr>
        <w:pStyle w:val="ac"/>
        <w:spacing w:line="580" w:lineRule="exact"/>
        <w:ind w:left="1260" w:hanging="420"/>
      </w:pPr>
    </w:p>
    <w:p w14:paraId="58E09444" w14:textId="77777777" w:rsidR="003C45C2" w:rsidRPr="003C45C2" w:rsidRDefault="003C45C2">
      <w:pPr>
        <w:spacing w:line="580" w:lineRule="exact"/>
        <w:ind w:right="640"/>
        <w:jc w:val="left"/>
        <w:rPr>
          <w:rFonts w:ascii="黑体" w:eastAsia="黑体" w:hAnsi="黑体" w:cs="仿宋_GB2312"/>
          <w:bCs/>
          <w:kern w:val="32"/>
          <w:sz w:val="32"/>
          <w:szCs w:val="32"/>
        </w:rPr>
      </w:pPr>
    </w:p>
    <w:p w14:paraId="3FF1A32E" w14:textId="77777777" w:rsidR="003C45C2" w:rsidRDefault="003C45C2">
      <w:pPr>
        <w:spacing w:line="580" w:lineRule="exact"/>
        <w:ind w:right="640"/>
        <w:jc w:val="left"/>
        <w:rPr>
          <w:rFonts w:ascii="仿宋_GB2312" w:eastAsia="仿宋_GB2312" w:hAnsi="仿宋_GB2312" w:cs="仿宋_GB2312"/>
          <w:bCs/>
          <w:kern w:val="32"/>
          <w:sz w:val="32"/>
          <w:szCs w:val="32"/>
        </w:rPr>
      </w:pPr>
    </w:p>
    <w:p w14:paraId="0A4C5670" w14:textId="77777777" w:rsidR="00D63889" w:rsidRDefault="00D63889">
      <w:pPr>
        <w:spacing w:line="580" w:lineRule="exact"/>
        <w:ind w:right="640"/>
        <w:jc w:val="left"/>
        <w:rPr>
          <w:rFonts w:ascii="仿宋_GB2312" w:eastAsia="仿宋_GB2312" w:hAnsi="仿宋_GB2312" w:cs="仿宋_GB2312"/>
          <w:bCs/>
          <w:kern w:val="32"/>
          <w:sz w:val="32"/>
          <w:szCs w:val="32"/>
        </w:rPr>
      </w:pPr>
    </w:p>
    <w:p w14:paraId="2D9CB718" w14:textId="77777777" w:rsidR="00D63889" w:rsidRDefault="00D63889">
      <w:pPr>
        <w:spacing w:line="300" w:lineRule="exact"/>
        <w:rPr>
          <w:rFonts w:ascii="楷体_GB2312" w:eastAsia="楷体_GB2312"/>
          <w:b/>
          <w:sz w:val="18"/>
          <w:szCs w:val="18"/>
        </w:rPr>
      </w:pPr>
    </w:p>
    <w:sectPr w:rsidR="00D63889">
      <w:headerReference w:type="default" r:id="rId9"/>
      <w:footerReference w:type="even" r:id="rId10"/>
      <w:footerReference w:type="default" r:id="rId11"/>
      <w:pgSz w:w="11907" w:h="16840"/>
      <w:pgMar w:top="2098" w:right="1474" w:bottom="1985" w:left="1588" w:header="851" w:footer="992" w:gutter="0"/>
      <w:pgNumType w:fmt="numberInDash"/>
      <w:cols w:space="720"/>
      <w:docGrid w:linePitch="579" w:charSpace="21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D4E80" w14:textId="77777777" w:rsidR="001100EC" w:rsidRDefault="001100EC">
      <w:r>
        <w:separator/>
      </w:r>
    </w:p>
  </w:endnote>
  <w:endnote w:type="continuationSeparator" w:id="0">
    <w:p w14:paraId="01D2381E" w14:textId="77777777" w:rsidR="001100EC" w:rsidRDefault="0011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54AB" w14:textId="77777777" w:rsidR="00D63889" w:rsidRDefault="00D6388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924363"/>
    </w:sdtPr>
    <w:sdtEndPr>
      <w:rPr>
        <w:sz w:val="28"/>
        <w:szCs w:val="28"/>
      </w:rPr>
    </w:sdtEndPr>
    <w:sdtContent>
      <w:p w14:paraId="6A855D24" w14:textId="77777777" w:rsidR="00D63889" w:rsidRDefault="001100EC">
        <w:pPr>
          <w:pStyle w:val="a6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2 -</w:t>
        </w:r>
        <w:r>
          <w:rPr>
            <w:sz w:val="28"/>
            <w:szCs w:val="28"/>
          </w:rPr>
          <w:fldChar w:fldCharType="end"/>
        </w:r>
      </w:p>
    </w:sdtContent>
  </w:sdt>
  <w:p w14:paraId="19530F1D" w14:textId="77777777" w:rsidR="00D63889" w:rsidRDefault="00D6388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7DFFD" w14:textId="77777777" w:rsidR="001100EC" w:rsidRDefault="001100EC">
      <w:r>
        <w:separator/>
      </w:r>
    </w:p>
  </w:footnote>
  <w:footnote w:type="continuationSeparator" w:id="0">
    <w:p w14:paraId="412C57DA" w14:textId="77777777" w:rsidR="001100EC" w:rsidRDefault="00110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3426" w14:textId="77777777" w:rsidR="00D63889" w:rsidRDefault="00D63889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27D7D9E"/>
    <w:multiLevelType w:val="singleLevel"/>
    <w:tmpl w:val="C27D7D9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20"/>
  <w:drawingGridHorizontalSpacing w:val="158"/>
  <w:drawingGridVerticalSpacing w:val="579"/>
  <w:noPunctuationKerning/>
  <w:characterSpacingControl w:val="compressPunctuation"/>
  <w:doNotValidateAgainstSchema/>
  <w:doNotDemarcateInvalidXml/>
  <w:hdrShapeDefaults>
    <o:shapedefaults v:ext="edit" spidmax="2049" stroke="f">
      <v:fill angle="90" type="gradient">
        <o:fill v:ext="view" type="gradientUnscaled"/>
      </v:fill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26613FC"/>
    <w:rsid w:val="00022E6E"/>
    <w:rsid w:val="00045AA6"/>
    <w:rsid w:val="000460CC"/>
    <w:rsid w:val="00050285"/>
    <w:rsid w:val="000C0CC7"/>
    <w:rsid w:val="000E2D6F"/>
    <w:rsid w:val="00100DDE"/>
    <w:rsid w:val="001100EC"/>
    <w:rsid w:val="001400E1"/>
    <w:rsid w:val="00166908"/>
    <w:rsid w:val="00172A27"/>
    <w:rsid w:val="001A5408"/>
    <w:rsid w:val="001C2CCD"/>
    <w:rsid w:val="001C5116"/>
    <w:rsid w:val="001C6165"/>
    <w:rsid w:val="00243252"/>
    <w:rsid w:val="0026337A"/>
    <w:rsid w:val="00386BE9"/>
    <w:rsid w:val="003C45C2"/>
    <w:rsid w:val="00402B49"/>
    <w:rsid w:val="00443606"/>
    <w:rsid w:val="00454073"/>
    <w:rsid w:val="0046095A"/>
    <w:rsid w:val="00483754"/>
    <w:rsid w:val="004837BC"/>
    <w:rsid w:val="004A3457"/>
    <w:rsid w:val="004C03CF"/>
    <w:rsid w:val="004E6833"/>
    <w:rsid w:val="005009D7"/>
    <w:rsid w:val="0050226C"/>
    <w:rsid w:val="005229B0"/>
    <w:rsid w:val="0056359C"/>
    <w:rsid w:val="006013E7"/>
    <w:rsid w:val="00686BC8"/>
    <w:rsid w:val="006C3B19"/>
    <w:rsid w:val="006D2032"/>
    <w:rsid w:val="006D758E"/>
    <w:rsid w:val="006D7600"/>
    <w:rsid w:val="00720A38"/>
    <w:rsid w:val="007737F7"/>
    <w:rsid w:val="007C762F"/>
    <w:rsid w:val="007E1D2B"/>
    <w:rsid w:val="008650D5"/>
    <w:rsid w:val="008775B6"/>
    <w:rsid w:val="008E36C9"/>
    <w:rsid w:val="008F36A2"/>
    <w:rsid w:val="009A0FED"/>
    <w:rsid w:val="00AA2507"/>
    <w:rsid w:val="00AA3C06"/>
    <w:rsid w:val="00AB48F5"/>
    <w:rsid w:val="00AD14E1"/>
    <w:rsid w:val="00B93B7B"/>
    <w:rsid w:val="00C0710A"/>
    <w:rsid w:val="00C81D60"/>
    <w:rsid w:val="00C946DF"/>
    <w:rsid w:val="00D32387"/>
    <w:rsid w:val="00D4529B"/>
    <w:rsid w:val="00D63889"/>
    <w:rsid w:val="00D825A5"/>
    <w:rsid w:val="00DE39B3"/>
    <w:rsid w:val="00DF7062"/>
    <w:rsid w:val="00E15A2C"/>
    <w:rsid w:val="00E356EA"/>
    <w:rsid w:val="00E3765C"/>
    <w:rsid w:val="00E84B83"/>
    <w:rsid w:val="00E95FEE"/>
    <w:rsid w:val="00F37266"/>
    <w:rsid w:val="00F622D3"/>
    <w:rsid w:val="00F90242"/>
    <w:rsid w:val="00FD3C60"/>
    <w:rsid w:val="1D680935"/>
    <w:rsid w:val="382C2153"/>
    <w:rsid w:val="3FB50B08"/>
    <w:rsid w:val="726613FC"/>
    <w:rsid w:val="76F00AE1"/>
    <w:rsid w:val="7E60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="f">
      <v:fill angle="90" type="gradient">
        <o:fill v:ext="view" type="gradientUnscaled"/>
      </v:fill>
      <v:stroke on="f"/>
    </o:shapedefaults>
    <o:shapelayout v:ext="edit">
      <o:idmap v:ext="edit" data="1"/>
    </o:shapelayout>
  </w:shapeDefaults>
  <w:decimalSymbol w:val="."/>
  <w:listSeparator w:val=","/>
  <w14:docId w14:val="243FACE5"/>
  <w15:docId w15:val="{5CC4008C-5068-4AD9-82FD-24320473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0"/>
    <w:qFormat/>
    <w:rsid w:val="003C45C2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a5"/>
    <w:qFormat/>
    <w:pPr>
      <w:ind w:leftChars="2500" w:left="100"/>
    </w:p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</w:style>
  <w:style w:type="character" w:styleId="aa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5">
    <w:name w:val="日期 字符"/>
    <w:basedOn w:val="a0"/>
    <w:link w:val="a4"/>
    <w:qFormat/>
    <w:rPr>
      <w:kern w:val="2"/>
      <w:sz w:val="21"/>
      <w:szCs w:val="24"/>
    </w:rPr>
  </w:style>
  <w:style w:type="paragraph" w:customStyle="1" w:styleId="p0">
    <w:name w:val="p0"/>
    <w:basedOn w:val="a"/>
    <w:pPr>
      <w:widowControl/>
    </w:pPr>
    <w:rPr>
      <w:kern w:val="0"/>
      <w:sz w:val="32"/>
      <w:szCs w:val="21"/>
    </w:rPr>
  </w:style>
  <w:style w:type="paragraph" w:customStyle="1" w:styleId="ab">
    <w:name w:val="三级标题"/>
    <w:basedOn w:val="a"/>
    <w:pPr>
      <w:overflowPunct w:val="0"/>
      <w:spacing w:line="580" w:lineRule="exact"/>
      <w:ind w:firstLineChars="200" w:firstLine="640"/>
      <w:outlineLvl w:val="3"/>
    </w:pPr>
    <w:rPr>
      <w:rFonts w:ascii="仿宋_GB2312" w:eastAsia="仿宋_GB2312" w:hAnsi="仿宋_GB2312" w:cs="仿宋_GB2312"/>
      <w:bCs/>
      <w:kern w:val="32"/>
      <w:sz w:val="32"/>
      <w:szCs w:val="32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unhideWhenUsed/>
    <w:rPr>
      <w:kern w:val="2"/>
      <w:sz w:val="21"/>
      <w:szCs w:val="24"/>
    </w:rPr>
  </w:style>
  <w:style w:type="character" w:customStyle="1" w:styleId="30">
    <w:name w:val="标题 3 字符"/>
    <w:basedOn w:val="a0"/>
    <w:link w:val="3"/>
    <w:rsid w:val="003C45C2"/>
    <w:rPr>
      <w:b/>
      <w:kern w:val="2"/>
      <w:sz w:val="32"/>
      <w:szCs w:val="22"/>
    </w:rPr>
  </w:style>
  <w:style w:type="paragraph" w:styleId="ac">
    <w:name w:val="Body Text"/>
    <w:basedOn w:val="a"/>
    <w:link w:val="ad"/>
    <w:rsid w:val="003C45C2"/>
    <w:pPr>
      <w:spacing w:after="120"/>
    </w:pPr>
  </w:style>
  <w:style w:type="character" w:customStyle="1" w:styleId="ad">
    <w:name w:val="正文文本 字符"/>
    <w:basedOn w:val="a0"/>
    <w:link w:val="ac"/>
    <w:rsid w:val="003C45C2"/>
    <w:rPr>
      <w:kern w:val="2"/>
      <w:sz w:val="21"/>
      <w:szCs w:val="24"/>
    </w:rPr>
  </w:style>
  <w:style w:type="paragraph" w:styleId="ae">
    <w:name w:val="Body Text Indent"/>
    <w:basedOn w:val="a"/>
    <w:link w:val="af"/>
    <w:rsid w:val="003C45C2"/>
    <w:pPr>
      <w:spacing w:after="120"/>
      <w:ind w:leftChars="200" w:left="420"/>
    </w:pPr>
  </w:style>
  <w:style w:type="character" w:customStyle="1" w:styleId="af">
    <w:name w:val="正文文本缩进 字符"/>
    <w:basedOn w:val="a0"/>
    <w:link w:val="ae"/>
    <w:rsid w:val="003C45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5991;&#20214;&#27169;&#26495;\&#20013;&#22269;&#21270;&#23398;&#20250;&#32418;&#22836;&#25991;&#26356;&#26032;&#29256;\&#20013;&#22269;&#21270;&#23398;&#20250;&#32418;&#22836;&#25991;&#27169;&#26495;-&#20351;&#29992;&#29256;2017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5251950-8248-402C-AFB8-2337C9ADE3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中国化学会红头文模板-使用版2017</Template>
  <TotalTime>0</TotalTime>
  <Pages>5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中国化学会</dc:title>
  <dc:creator>韩立冬</dc:creator>
  <cp:lastModifiedBy>王娟</cp:lastModifiedBy>
  <cp:revision>2</cp:revision>
  <cp:lastPrinted>2026-07-27T02:59:00Z</cp:lastPrinted>
  <dcterms:created xsi:type="dcterms:W3CDTF">2026-08-20T10:38:00Z</dcterms:created>
  <dcterms:modified xsi:type="dcterms:W3CDTF">2026-08-20T10:38:00Z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B61A45ADA2E649C68172BA3C57EDFD45_13</vt:lpwstr>
  </property>
  <property fmtid="{D5CDD505-2E9C-101B-9397-08002B2CF9AE}" pid="4" name="KSOTemplateDocerSaveRecord">
    <vt:lpwstr>eyJoZGlkIjoiMDI1YmNkZjJkNjkxMzMyMTE1NTRjZDllNWJmYzlhMTgiLCJ1c2VySWQiOiIzNTIyNTU4ODcifQ==</vt:lpwstr>
  </property>
</Properties>
</file>